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770" w:rsidRPr="00563770" w:rsidRDefault="009B6975" w:rsidP="00563770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9251950" cy="434524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4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70" w:rsidRPr="00563770" w:rsidRDefault="00563770" w:rsidP="00563770">
      <w:pPr>
        <w:jc w:val="center"/>
        <w:rPr>
          <w:rFonts w:ascii="Times New Roman" w:hAnsi="Times New Roman"/>
          <w:b/>
          <w:sz w:val="28"/>
          <w:szCs w:val="32"/>
        </w:rPr>
      </w:pPr>
      <w:r w:rsidRPr="00563770">
        <w:rPr>
          <w:rFonts w:ascii="Times New Roman" w:hAnsi="Times New Roman"/>
          <w:b/>
          <w:sz w:val="28"/>
          <w:szCs w:val="32"/>
        </w:rPr>
        <w:t>План работы Шта</w:t>
      </w:r>
      <w:r w:rsidR="004A1A7E">
        <w:rPr>
          <w:rFonts w:ascii="Times New Roman" w:hAnsi="Times New Roman"/>
          <w:b/>
          <w:sz w:val="28"/>
          <w:szCs w:val="32"/>
        </w:rPr>
        <w:t>ба воспитательной работы на 2024-2025</w:t>
      </w:r>
      <w:r w:rsidRPr="00563770">
        <w:rPr>
          <w:rFonts w:ascii="Times New Roman" w:hAnsi="Times New Roman"/>
          <w:b/>
          <w:sz w:val="28"/>
          <w:szCs w:val="32"/>
        </w:rPr>
        <w:t xml:space="preserve"> учебный год</w:t>
      </w:r>
    </w:p>
    <w:tbl>
      <w:tblPr>
        <w:tblW w:w="1532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2"/>
        <w:gridCol w:w="8202"/>
        <w:gridCol w:w="2693"/>
        <w:gridCol w:w="3544"/>
      </w:tblGrid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Направление деятельности, основные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Сроки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Ответственные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/>
                <w:sz w:val="24"/>
                <w:szCs w:val="24"/>
              </w:rPr>
              <w:t>Аналитическая деятельность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Анализ данных классных руководителей 1-9 классов в соответствии с социальными паспортами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До 12 сентября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Обновление банка данных. Составление социальных паспортов  учащихся  классов, социального паспорта школы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До 12 сентября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Составление социального паспорта образовательной организации, в том числе банка данных неблагополучных семей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 До 25 сентября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До 22 января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Мониторинг занятости выпускников 9-х класса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Сбор справок от выпускников 9 классов, поступивших  в другие ОО и  ПОО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До 7 сентября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До 18 сентября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Проведение профилактических бесед.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Классный руководитель, Зам. Директора по 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Выявление детей, требующих особого педагогического внимания, постановка на профилактический учет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Сверка списков учащихся школы, состоящих на учете  в КДН и ОПДН.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Организация внеурочной занятости обучающихся и «трудных» подростков, в том числе привлечение их в спортивные секции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Сбор информации о детях, не посещающих школу, посещающих школу без уважительной причины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К 25 числу каждого месяца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Диагностика личностных качеств учащихся, состоящих на профилактических учетах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Мониторинговое обследование по </w:t>
            </w:r>
            <w:proofErr w:type="spellStart"/>
            <w:r w:rsidRPr="009A3B37">
              <w:rPr>
                <w:rFonts w:ascii="Times New Roman" w:hAnsi="Times New Roman"/>
                <w:sz w:val="24"/>
                <w:szCs w:val="24"/>
              </w:rPr>
              <w:t>наркогенной</w:t>
            </w:r>
            <w:proofErr w:type="spellEnd"/>
            <w:r w:rsidRPr="009A3B37">
              <w:rPr>
                <w:rFonts w:ascii="Times New Roman" w:hAnsi="Times New Roman"/>
                <w:sz w:val="24"/>
                <w:szCs w:val="24"/>
              </w:rPr>
              <w:t xml:space="preserve"> осведомленности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Преподаватель ОБЖ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Изучение профессиональных предпочтений учащихся выпускных классов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Отчет об организации воспитательной работы в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ежеквартально к 20 числу последующего месяца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ВР, советник директора по воспитанию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Отчет о профилактической работе по беспризорности, безнадзорности и правонарушений среди несовершеннолетних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ежеквартально к 20 числу последующего месяца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563770" w:rsidRPr="009A3B37" w:rsidTr="009A3B37"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/>
                <w:sz w:val="24"/>
                <w:szCs w:val="24"/>
              </w:rPr>
              <w:t>Организационно-методическая работа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Проведение общешкольных мероприятий в соответствии с планом воспитательной работы школы на 2020-2021 учебный год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Cs/>
                <w:sz w:val="24"/>
                <w:szCs w:val="24"/>
              </w:rPr>
              <w:t>Работа лекционной группы:</w:t>
            </w:r>
          </w:p>
          <w:p w:rsidR="00563770" w:rsidRPr="009A3B37" w:rsidRDefault="00563770" w:rsidP="009A3B3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Cs/>
                <w:sz w:val="24"/>
                <w:szCs w:val="24"/>
              </w:rPr>
              <w:t>«Конвенция о правах ребенка»</w:t>
            </w:r>
          </w:p>
          <w:p w:rsidR="00563770" w:rsidRPr="009A3B37" w:rsidRDefault="00563770" w:rsidP="009A3B3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9A3B37">
              <w:rPr>
                <w:rFonts w:ascii="Times New Roman" w:hAnsi="Times New Roman"/>
                <w:color w:val="000000"/>
                <w:sz w:val="24"/>
                <w:szCs w:val="24"/>
              </w:rPr>
              <w:t>Основной закон государства – его значимость»</w:t>
            </w:r>
          </w:p>
          <w:p w:rsidR="00563770" w:rsidRPr="009A3B37" w:rsidRDefault="00563770" w:rsidP="009A3B3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color w:val="000000"/>
                <w:sz w:val="24"/>
                <w:szCs w:val="24"/>
              </w:rPr>
              <w:t>«Подвигу жить!»</w:t>
            </w:r>
          </w:p>
          <w:p w:rsidR="00563770" w:rsidRPr="009A3B37" w:rsidRDefault="00563770" w:rsidP="009A3B3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«Великая наша Победа»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истории и обществознания 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Выборы и организация работы Школьного совета  лидеров.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Вожатый 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детскими общественными объединениями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Советник директора по воспитательной работе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Проведение спортивно-массовых мероприятий по плану  школьного спортивного клуба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Учитель физкультуры 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3B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Вовлечение детей, находящихся в социально-опасном положении в работу кружков, секций, спортивных клубов, учреждений дополнительного образования.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563770" w:rsidRPr="009A3B37" w:rsidTr="009A3B37"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b/>
                <w:sz w:val="24"/>
                <w:szCs w:val="24"/>
              </w:rPr>
              <w:t>Информационная деятельность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Оформление стенда, отражающего деятельность Штаба воспитательной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9A3B37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9A3B37">
              <w:rPr>
                <w:rFonts w:ascii="Times New Roman" w:hAnsi="Times New Roman"/>
                <w:sz w:val="24"/>
                <w:szCs w:val="24"/>
              </w:rPr>
              <w:t>, советник директора по воспитательной работе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Размещение информации для родителей и учащихся на информационных стендах и на сайте школы:</w:t>
            </w:r>
          </w:p>
          <w:p w:rsidR="00563770" w:rsidRPr="009A3B37" w:rsidRDefault="00563770" w:rsidP="009A3B3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по обеспечению безопасности несовершеннолетних в вечернее и ночное время;</w:t>
            </w:r>
          </w:p>
          <w:p w:rsidR="00563770" w:rsidRPr="009A3B37" w:rsidRDefault="00563770" w:rsidP="009A3B3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организации трудовой, досуговой, спортивной занятости детей в свободное от учёбы время;</w:t>
            </w:r>
          </w:p>
          <w:p w:rsidR="00563770" w:rsidRPr="009A3B37" w:rsidRDefault="00563770" w:rsidP="009A3B3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организации деятельности детских общественных организаций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 В течение года</w:t>
            </w:r>
          </w:p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563770" w:rsidRPr="009A3B37" w:rsidTr="009A3B37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 xml:space="preserve">Выпуск </w:t>
            </w:r>
            <w:proofErr w:type="gramStart"/>
            <w:r w:rsidRPr="009A3B37">
              <w:rPr>
                <w:rFonts w:ascii="Times New Roman" w:hAnsi="Times New Roman"/>
                <w:sz w:val="24"/>
                <w:szCs w:val="24"/>
              </w:rPr>
              <w:t>тематических</w:t>
            </w:r>
            <w:proofErr w:type="gramEnd"/>
            <w:r w:rsidRPr="009A3B37">
              <w:rPr>
                <w:rFonts w:ascii="Times New Roman" w:hAnsi="Times New Roman"/>
                <w:sz w:val="24"/>
                <w:szCs w:val="24"/>
              </w:rPr>
              <w:t xml:space="preserve"> профилактических </w:t>
            </w:r>
          </w:p>
          <w:p w:rsidR="00563770" w:rsidRPr="009A3B37" w:rsidRDefault="00563770" w:rsidP="009A3B3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буклетов;</w:t>
            </w:r>
          </w:p>
          <w:p w:rsidR="00563770" w:rsidRPr="009A3B37" w:rsidRDefault="00563770" w:rsidP="009A3B3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листовок;</w:t>
            </w:r>
          </w:p>
          <w:p w:rsidR="00563770" w:rsidRPr="009A3B37" w:rsidRDefault="00563770" w:rsidP="009A3B3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виртуальных плакатов;</w:t>
            </w:r>
          </w:p>
          <w:p w:rsidR="00563770" w:rsidRPr="009A3B37" w:rsidRDefault="00563770" w:rsidP="009A3B3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презентаций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770" w:rsidRPr="009A3B37" w:rsidRDefault="00563770" w:rsidP="009A3B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</w:tbl>
    <w:p w:rsidR="00563770" w:rsidRPr="00563770" w:rsidRDefault="00563770" w:rsidP="00563770">
      <w:pPr>
        <w:jc w:val="center"/>
        <w:rPr>
          <w:rFonts w:ascii="Times New Roman" w:hAnsi="Times New Roman"/>
          <w:sz w:val="28"/>
          <w:szCs w:val="28"/>
        </w:rPr>
      </w:pPr>
    </w:p>
    <w:p w:rsidR="00AF1523" w:rsidRPr="00BE430C" w:rsidRDefault="00AF1523" w:rsidP="00AF1523">
      <w:pPr>
        <w:pStyle w:val="a5"/>
        <w:jc w:val="center"/>
        <w:rPr>
          <w:rFonts w:ascii="Times New Roman" w:hAnsi="Times New Roman"/>
          <w:b/>
          <w:sz w:val="24"/>
        </w:rPr>
      </w:pPr>
      <w:r w:rsidRPr="00BE430C">
        <w:rPr>
          <w:rFonts w:ascii="Times New Roman" w:hAnsi="Times New Roman"/>
          <w:b/>
          <w:sz w:val="24"/>
        </w:rPr>
        <w:t>План проведения заседаний</w:t>
      </w:r>
    </w:p>
    <w:p w:rsidR="00AF1523" w:rsidRPr="00BE430C" w:rsidRDefault="00AF1523" w:rsidP="00AF1523">
      <w:pPr>
        <w:pStyle w:val="a5"/>
        <w:jc w:val="center"/>
        <w:rPr>
          <w:rFonts w:ascii="Times New Roman" w:hAnsi="Times New Roman"/>
          <w:b/>
          <w:sz w:val="24"/>
        </w:rPr>
      </w:pPr>
      <w:r w:rsidRPr="00BE430C">
        <w:rPr>
          <w:rFonts w:ascii="Times New Roman" w:hAnsi="Times New Roman"/>
          <w:b/>
          <w:sz w:val="24"/>
        </w:rPr>
        <w:t>Штаба воспитательной работы</w:t>
      </w:r>
    </w:p>
    <w:p w:rsidR="00AF1523" w:rsidRDefault="001D4223" w:rsidP="00AF1523">
      <w:pPr>
        <w:pStyle w:val="a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на 2024 -2025</w:t>
      </w:r>
      <w:r w:rsidR="00AF1523" w:rsidRPr="00BE430C">
        <w:rPr>
          <w:rFonts w:ascii="Times New Roman" w:hAnsi="Times New Roman"/>
          <w:b/>
          <w:sz w:val="24"/>
        </w:rPr>
        <w:t xml:space="preserve"> учебный год</w:t>
      </w:r>
    </w:p>
    <w:p w:rsidR="00AF1523" w:rsidRPr="00BE430C" w:rsidRDefault="00AF1523" w:rsidP="00AF1523">
      <w:pPr>
        <w:pStyle w:val="a5"/>
        <w:jc w:val="center"/>
        <w:rPr>
          <w:rFonts w:ascii="Times New Roman" w:hAnsi="Times New Roman"/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5855"/>
        <w:gridCol w:w="3371"/>
        <w:gridCol w:w="4723"/>
      </w:tblGrid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B0D10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B0D10">
              <w:rPr>
                <w:rFonts w:ascii="Times New Roman" w:hAnsi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B0D10">
              <w:rPr>
                <w:rFonts w:ascii="Times New Roman" w:hAnsi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3B0D10">
              <w:rPr>
                <w:rFonts w:ascii="Times New Roman" w:hAnsi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lastRenderedPageBreak/>
              <w:t>1.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Планирование работы Штаба на новый учебный год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28.08.202</w:t>
            </w:r>
            <w:r w:rsidR="00B70FAE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 xml:space="preserve">Организация внеурочной занятости учащихся школы в кружках и спортивных клубах 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Планирование работы штаба на период осенних каникул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B70FAE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.10.202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Система профилактической работы в школе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Работа Штаба по пропаганде здорового образа жизни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Мониторинг деятельности классных руководителей и членов Штаба в период осенних каникул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B70FAE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.11.202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 xml:space="preserve">       Итоги работы деятел</w:t>
            </w:r>
            <w:r w:rsidR="00B70FAE">
              <w:rPr>
                <w:rFonts w:ascii="Times New Roman" w:hAnsi="Times New Roman"/>
                <w:sz w:val="24"/>
                <w:szCs w:val="28"/>
              </w:rPr>
              <w:t>ьности Штаба за 1 полугодие 2024- 2025</w:t>
            </w:r>
            <w:r w:rsidRPr="003B0D10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3B0D10">
              <w:rPr>
                <w:rFonts w:ascii="Times New Roman" w:hAnsi="Times New Roman"/>
                <w:sz w:val="24"/>
                <w:szCs w:val="28"/>
              </w:rPr>
              <w:t>уч</w:t>
            </w:r>
            <w:proofErr w:type="gramStart"/>
            <w:r w:rsidRPr="003B0D10">
              <w:rPr>
                <w:rFonts w:ascii="Times New Roman" w:hAnsi="Times New Roman"/>
                <w:sz w:val="24"/>
                <w:szCs w:val="28"/>
              </w:rPr>
              <w:t>.г</w:t>
            </w:r>
            <w:proofErr w:type="gramEnd"/>
            <w:r w:rsidRPr="003B0D10">
              <w:rPr>
                <w:rFonts w:ascii="Times New Roman" w:hAnsi="Times New Roman"/>
                <w:sz w:val="24"/>
                <w:szCs w:val="28"/>
              </w:rPr>
              <w:t>ода</w:t>
            </w:r>
            <w:proofErr w:type="spellEnd"/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Планирование работы Штаба на зимних каникулах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Заня</w:t>
            </w:r>
            <w:r w:rsidR="009B6975">
              <w:rPr>
                <w:rFonts w:ascii="Times New Roman" w:hAnsi="Times New Roman"/>
                <w:sz w:val="24"/>
                <w:szCs w:val="28"/>
              </w:rPr>
              <w:t>тость учащихся, состоящих на ВШК</w:t>
            </w:r>
            <w:r w:rsidRPr="003B0D10">
              <w:rPr>
                <w:rFonts w:ascii="Times New Roman" w:hAnsi="Times New Roman"/>
                <w:sz w:val="24"/>
                <w:szCs w:val="28"/>
              </w:rPr>
              <w:t xml:space="preserve"> на зимних каникулах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B70FAE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.12.202</w:t>
            </w: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Реализация профилактической работы с учащимися, состоящими на учёте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Участие учащихся, состоящих на учёте, в общественной работе, массовых мероприятиях, занятость  в кружках и секциях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Анализ работы Штаба на зимних каникулах</w:t>
            </w:r>
          </w:p>
        </w:tc>
        <w:tc>
          <w:tcPr>
            <w:tcW w:w="1140" w:type="pct"/>
            <w:shd w:val="clear" w:color="auto" w:fill="auto"/>
          </w:tcPr>
          <w:p w:rsidR="00AF1523" w:rsidRPr="003B0D10" w:rsidRDefault="00B70FAE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27.12.2024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B70FAE">
              <w:rPr>
                <w:rFonts w:ascii="Times New Roman" w:hAnsi="Times New Roman"/>
                <w:sz w:val="24"/>
                <w:szCs w:val="28"/>
              </w:rPr>
              <w:t>4.01.2025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7D37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   17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.01.2021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Участие школы в проведении месячника военно-</w:t>
            </w:r>
            <w:r w:rsidRPr="003B0D10">
              <w:rPr>
                <w:rFonts w:ascii="Times New Roman" w:hAnsi="Times New Roman"/>
                <w:sz w:val="24"/>
                <w:szCs w:val="28"/>
              </w:rPr>
              <w:lastRenderedPageBreak/>
              <w:t>патриотической работы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Работа членов Штаба по профилактике экстремистских проявлений</w:t>
            </w: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Организация работы детских общественных объединений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22.01-21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.02.2021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.02.202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Ученическое самоуправление в школе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Анализ работы Штаба на весенних каникулах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21.03.2025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7D375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      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19.03.202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Работа Штаба по предупреждению детского дорожно-транспортного травматизма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Активность и инициатива школьных коллективов, участие в школьных делах</w:t>
            </w: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18.04.2025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 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В течение месяца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 xml:space="preserve"> Анализ работы Штаба ВР за год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Организация летнего каникулярного отдыха учащихся и временной трудовой занятости подростков</w:t>
            </w: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14.05.2025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28.05.202</w:t>
            </w:r>
            <w:r w:rsidR="007D37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Организация работы Штаба в период летних каникул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 xml:space="preserve">Летняя занятость </w:t>
            </w:r>
            <w:proofErr w:type="gramStart"/>
            <w:r w:rsidRPr="003B0D10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3B0D10">
              <w:rPr>
                <w:rFonts w:ascii="Times New Roman" w:hAnsi="Times New Roman"/>
                <w:sz w:val="24"/>
                <w:szCs w:val="28"/>
              </w:rPr>
              <w:t>, состоящих на учёте</w:t>
            </w: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7D375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02.06.2025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7D375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  </w:t>
            </w:r>
            <w:r w:rsidR="00AF1523" w:rsidRPr="003B0D10">
              <w:rPr>
                <w:rFonts w:ascii="Times New Roman" w:hAnsi="Times New Roman"/>
                <w:sz w:val="24"/>
                <w:szCs w:val="28"/>
              </w:rPr>
              <w:t>В течение  всего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летнего периода</w:t>
            </w: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  <w:tr w:rsidR="00AF1523" w:rsidRPr="003B0D10" w:rsidTr="00AF1523">
        <w:tc>
          <w:tcPr>
            <w:tcW w:w="283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lastRenderedPageBreak/>
              <w:t>11</w:t>
            </w:r>
          </w:p>
        </w:tc>
        <w:tc>
          <w:tcPr>
            <w:tcW w:w="198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Итоги работы Штаба в летний период</w:t>
            </w: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40" w:type="pct"/>
            <w:shd w:val="clear" w:color="auto" w:fill="auto"/>
          </w:tcPr>
          <w:p w:rsidR="00AF1523" w:rsidRPr="003B0D10" w:rsidRDefault="00AF1523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B0D10">
              <w:rPr>
                <w:rFonts w:ascii="Times New Roman" w:hAnsi="Times New Roman"/>
                <w:sz w:val="24"/>
                <w:szCs w:val="28"/>
              </w:rPr>
              <w:t>20.08.2020</w:t>
            </w:r>
            <w:r w:rsidR="007D3753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597" w:type="pct"/>
            <w:shd w:val="clear" w:color="auto" w:fill="auto"/>
          </w:tcPr>
          <w:p w:rsidR="00AF1523" w:rsidRPr="003B0D10" w:rsidRDefault="009B6975" w:rsidP="009C57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A3B37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</w:tc>
      </w:tr>
    </w:tbl>
    <w:p w:rsidR="00563770" w:rsidRPr="0005669F" w:rsidRDefault="00563770" w:rsidP="0005669F">
      <w:pPr>
        <w:rPr>
          <w:rFonts w:ascii="Times New Roman" w:hAnsi="Times New Roman"/>
          <w:sz w:val="24"/>
          <w:szCs w:val="24"/>
        </w:rPr>
      </w:pPr>
    </w:p>
    <w:sectPr w:rsidR="00563770" w:rsidRPr="0005669F" w:rsidSect="0056377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7497"/>
    <w:multiLevelType w:val="hybridMultilevel"/>
    <w:tmpl w:val="113ED26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530E39"/>
    <w:multiLevelType w:val="hybridMultilevel"/>
    <w:tmpl w:val="A68E2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1726D"/>
    <w:multiLevelType w:val="hybridMultilevel"/>
    <w:tmpl w:val="9DAEB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B9446E"/>
    <w:multiLevelType w:val="hybridMultilevel"/>
    <w:tmpl w:val="F98AB4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4A1A7E"/>
    <w:rsid w:val="00044000"/>
    <w:rsid w:val="0005669F"/>
    <w:rsid w:val="001D4223"/>
    <w:rsid w:val="002A2045"/>
    <w:rsid w:val="00326F7A"/>
    <w:rsid w:val="00464B08"/>
    <w:rsid w:val="004A1A7E"/>
    <w:rsid w:val="004B061C"/>
    <w:rsid w:val="00563770"/>
    <w:rsid w:val="007D3753"/>
    <w:rsid w:val="007F6F58"/>
    <w:rsid w:val="009A3B37"/>
    <w:rsid w:val="009B6975"/>
    <w:rsid w:val="00AF1523"/>
    <w:rsid w:val="00B7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6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563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63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4B08"/>
    <w:pPr>
      <w:ind w:left="720"/>
      <w:contextualSpacing/>
    </w:pPr>
  </w:style>
  <w:style w:type="paragraph" w:styleId="a5">
    <w:name w:val="No Spacing"/>
    <w:uiPriority w:val="1"/>
    <w:qFormat/>
    <w:rsid w:val="00AF1523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B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697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4;&#1050;&#1054;&#1051;&#1040;\Downloads\&#1087;&#1088;&#1080;&#1082;&#1072;&#1079;,%20&#1089;&#1086;&#1089;&#1090;&#1072;&#1074;,%20&#1087;&#1083;&#1072;&#1085;%20&#1088;&#1072;&#1073;&#1086;&#1090;&#109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приказ, состав, план работы</Template>
  <TotalTime>184</TotalTime>
  <Pages>6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2024-11-07T09:36:00Z</dcterms:created>
  <dcterms:modified xsi:type="dcterms:W3CDTF">2024-11-11T09:09:00Z</dcterms:modified>
</cp:coreProperties>
</file>